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AC100" w14:textId="77777777" w:rsidR="00AC4D56" w:rsidRDefault="00544CB4">
      <w:r>
        <w:rPr>
          <w:noProof/>
        </w:rPr>
        <mc:AlternateContent>
          <mc:Choice Requires="wps">
            <w:drawing>
              <wp:anchor distT="0" distB="0" distL="114300" distR="114300" simplePos="0" relativeHeight="251662336" behindDoc="0" locked="0" layoutInCell="1" allowOverlap="1" wp14:anchorId="441AC100" wp14:editId="441AC101">
                <wp:simplePos x="0" y="0"/>
                <wp:positionH relativeFrom="column">
                  <wp:posOffset>-581028</wp:posOffset>
                </wp:positionH>
                <wp:positionV relativeFrom="paragraph">
                  <wp:posOffset>-876296</wp:posOffset>
                </wp:positionV>
                <wp:extent cx="1123953" cy="647066"/>
                <wp:effectExtent l="0" t="0" r="19047" b="19684"/>
                <wp:wrapNone/>
                <wp:docPr id="1853431916"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44C7E063"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441AC102" wp14:editId="441AC103">
                <wp:simplePos x="0" y="0"/>
                <wp:positionH relativeFrom="page">
                  <wp:align>left</wp:align>
                </wp:positionH>
                <wp:positionV relativeFrom="paragraph">
                  <wp:posOffset>-895353</wp:posOffset>
                </wp:positionV>
                <wp:extent cx="7905116" cy="685800"/>
                <wp:effectExtent l="0" t="0" r="19684" b="19050"/>
                <wp:wrapNone/>
                <wp:docPr id="194361618"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5E8CCD79"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441AC104" wp14:editId="6788EA9F">
                <wp:simplePos x="0" y="0"/>
                <wp:positionH relativeFrom="column">
                  <wp:posOffset>361946</wp:posOffset>
                </wp:positionH>
                <wp:positionV relativeFrom="paragraph">
                  <wp:posOffset>1419221</wp:posOffset>
                </wp:positionV>
                <wp:extent cx="5181603" cy="2667003"/>
                <wp:effectExtent l="0" t="0" r="19050" b="19050"/>
                <wp:wrapNone/>
                <wp:docPr id="469275720"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318C100A"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r>
        <w:rPr>
          <w:noProof/>
        </w:rPr>
        <mc:AlternateContent>
          <mc:Choice Requires="wps">
            <w:drawing>
              <wp:anchor distT="0" distB="0" distL="114300" distR="114300" simplePos="0" relativeHeight="251659264" behindDoc="0" locked="0" layoutInCell="1" allowOverlap="1" wp14:anchorId="441AC107" wp14:editId="441AC108">
                <wp:simplePos x="0" y="0"/>
                <wp:positionH relativeFrom="column">
                  <wp:posOffset>1209678</wp:posOffset>
                </wp:positionH>
                <wp:positionV relativeFrom="paragraph">
                  <wp:posOffset>409578</wp:posOffset>
                </wp:positionV>
                <wp:extent cx="3504566" cy="657225"/>
                <wp:effectExtent l="0" t="0" r="634" b="9525"/>
                <wp:wrapNone/>
                <wp:docPr id="1946767587" name="Text Box 6"/>
                <wp:cNvGraphicFramePr/>
                <a:graphic xmlns:a="http://schemas.openxmlformats.org/drawingml/2006/main">
                  <a:graphicData uri="http://schemas.microsoft.com/office/word/2010/wordprocessingShape">
                    <wps:wsp>
                      <wps:cNvSpPr txBox="1"/>
                      <wps:spPr>
                        <a:xfrm>
                          <a:off x="0" y="0"/>
                          <a:ext cx="3504566" cy="657225"/>
                        </a:xfrm>
                        <a:prstGeom prst="rect">
                          <a:avLst/>
                        </a:prstGeom>
                        <a:solidFill>
                          <a:srgbClr val="FFFFFF"/>
                        </a:solidFill>
                        <a:ln>
                          <a:noFill/>
                          <a:prstDash/>
                        </a:ln>
                      </wps:spPr>
                      <wps:txbx>
                        <w:txbxContent>
                          <w:p w14:paraId="441AC109" w14:textId="45AB578F" w:rsidR="00AC4D56" w:rsidRPr="00544CB4" w:rsidRDefault="00544CB4">
                            <w:pPr>
                              <w:rPr>
                                <w:rFonts w:ascii="Aptos" w:hAnsi="Aptos"/>
                                <w:color w:val="323E4F" w:themeColor="text2" w:themeShade="BF"/>
                                <w:sz w:val="56"/>
                                <w:szCs w:val="56"/>
                              </w:rPr>
                            </w:pPr>
                            <w:r w:rsidRPr="00544CB4">
                              <w:rPr>
                                <w:rFonts w:ascii="Aptos" w:hAnsi="Aptos"/>
                                <w:color w:val="323E4F" w:themeColor="text2" w:themeShade="BF"/>
                                <w:sz w:val="56"/>
                                <w:szCs w:val="56"/>
                              </w:rPr>
                              <w:t>LUPU BRIDGE</w:t>
                            </w:r>
                          </w:p>
                        </w:txbxContent>
                      </wps:txbx>
                      <wps:bodyPr vert="horz" wrap="square" lIns="91440" tIns="45720" rIns="91440" bIns="45720" anchor="t" anchorCtr="0" compatLnSpc="1">
                        <a:noAutofit/>
                      </wps:bodyPr>
                    </wps:wsp>
                  </a:graphicData>
                </a:graphic>
              </wp:anchor>
            </w:drawing>
          </mc:Choice>
          <mc:Fallback>
            <w:pict>
              <v:shapetype w14:anchorId="441AC107" id="_x0000_t202" coordsize="21600,21600" o:spt="202" path="m,l,21600r21600,l21600,xe">
                <v:stroke joinstyle="miter"/>
                <v:path gradientshapeok="t" o:connecttype="rect"/>
              </v:shapetype>
              <v:shape id="Text Box 6" o:spid="_x0000_s1026" type="#_x0000_t202" style="position:absolute;margin-left:95.25pt;margin-top:32.2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" stroked="f">
                <v:textbox>
                  <w:txbxContent>
                    <w:p w14:paraId="441AC109" w14:textId="45AB578F" w:rsidR="00AC4D56" w:rsidRPr="00544CB4" w:rsidRDefault="00544CB4">
                      <w:pPr>
                        <w:rPr>
                          <w:rFonts w:ascii="Aptos" w:hAnsi="Aptos"/>
                          <w:color w:val="323E4F" w:themeColor="text2" w:themeShade="BF"/>
                          <w:sz w:val="56"/>
                          <w:szCs w:val="56"/>
                        </w:rPr>
                      </w:pPr>
                      <w:r w:rsidRPr="00544CB4">
                        <w:rPr>
                          <w:rFonts w:ascii="Aptos" w:hAnsi="Aptos"/>
                          <w:color w:val="323E4F" w:themeColor="text2" w:themeShade="BF"/>
                          <w:sz w:val="56"/>
                          <w:szCs w:val="56"/>
                        </w:rPr>
                        <w:t>LUPU BRIDGE</w:t>
                      </w:r>
                    </w:p>
                  </w:txbxContent>
                </v:textbox>
              </v:shape>
            </w:pict>
          </mc:Fallback>
        </mc:AlternateContent>
      </w:r>
    </w:p>
    <w:p w14:paraId="441AC101" w14:textId="77777777" w:rsidR="00AC4D56" w:rsidRDefault="00AC4D56"/>
    <w:p w14:paraId="441AC102" w14:textId="77777777" w:rsidR="00AC4D56" w:rsidRDefault="00AC4D56"/>
    <w:p w14:paraId="441AC103" w14:textId="77777777" w:rsidR="00AC4D56" w:rsidRDefault="00AC4D56"/>
    <w:p w14:paraId="441AC104" w14:textId="77777777" w:rsidR="00AC4D56" w:rsidRDefault="00AC4D56"/>
    <w:p w14:paraId="441AC105" w14:textId="77777777" w:rsidR="00AC4D56" w:rsidRDefault="00AC4D56"/>
    <w:p w14:paraId="441AC106" w14:textId="77777777" w:rsidR="00AC4D56" w:rsidRDefault="00AC4D56"/>
    <w:p w14:paraId="441AC107" w14:textId="77777777" w:rsidR="00AC4D56" w:rsidRDefault="00AC4D56"/>
    <w:p w14:paraId="441AC108" w14:textId="77777777" w:rsidR="00AC4D56" w:rsidRDefault="00AC4D56"/>
    <w:p w14:paraId="441AC109" w14:textId="77777777" w:rsidR="00AC4D56" w:rsidRDefault="00AC4D56"/>
    <w:p w14:paraId="441AC10A" w14:textId="77777777" w:rsidR="00AC4D56" w:rsidRDefault="00AC4D56"/>
    <w:p w14:paraId="441AC10B" w14:textId="77777777" w:rsidR="00AC4D56" w:rsidRDefault="00AC4D56"/>
    <w:p w14:paraId="441AC10C" w14:textId="77777777" w:rsidR="00AC4D56" w:rsidRDefault="00AC4D56"/>
    <w:p w14:paraId="441AC10D" w14:textId="77777777" w:rsidR="00AC4D56" w:rsidRDefault="00AC4D56"/>
    <w:p w14:paraId="441AC10E" w14:textId="77777777" w:rsidR="00AC4D56" w:rsidRDefault="00AC4D56"/>
    <w:p w14:paraId="441AC10F" w14:textId="77777777" w:rsidR="00AC4D56" w:rsidRDefault="00AC4D56"/>
    <w:p w14:paraId="66C3223E" w14:textId="11EA26BC" w:rsidR="00544CB4" w:rsidRPr="00544CB4" w:rsidRDefault="00544CB4" w:rsidP="00544CB4">
      <w:pPr>
        <w:spacing w:line="276" w:lineRule="auto"/>
      </w:pPr>
      <w:r>
        <w:rPr>
          <w:rFonts w:ascii="Segoe UI" w:hAnsi="Segoe UI" w:cs="Segoe UI"/>
          <w:color w:val="0D0D0D"/>
          <w:shd w:val="clear" w:color="auto" w:fill="FFFFFF"/>
        </w:rPr>
        <w:t>The Lupu Bridge, spanning gracefully over the Huangpu River in Shanghai, China, is a stunning example of modern engineering prowess. Completed in 2003, it stands as one of the world's longest arch bridges, with its distinctive double arches soaring high above the river, creating an iconic silhouette against the city skyline. Designed to alleviate traffic congestion and improve connectivity between the bustling districts of Puxi and Pudong, the Lupu Bridge serves as a vital link in Shanghai's extensive transportation network. Its sleek design, featuring a single span of over 550 meters (1,804 feet), not only facilitates the smooth flow of vehicles but also offers pedestrians and cyclists a scenic pathway across the river, enhancing the city's urban fabric. As a symbol of Shanghai's rapid development and ambition, the Lupu Bridge stands as a testament to human innovation and serves as a beloved landmark for residents and visitors alike.</w:t>
      </w:r>
      <w:r w:rsidRPr="00544CB4">
        <w:rPr>
          <w:rFonts w:ascii="Segoe UI" w:hAnsi="Segoe UI" w:cs="Segoe UI"/>
          <w:color w:val="0D0D0D"/>
          <w:shd w:val="clear" w:color="auto" w:fill="FFFFFF"/>
        </w:rPr>
        <w:t xml:space="preserve"> </w:t>
      </w:r>
      <w:r>
        <w:rPr>
          <w:rFonts w:ascii="Segoe UI" w:hAnsi="Segoe UI" w:cs="Segoe UI"/>
          <w:color w:val="0D0D0D"/>
          <w:shd w:val="clear" w:color="auto" w:fill="FFFFFF"/>
        </w:rPr>
        <w:t>The Lupu Bridge's significance extends beyond its utilitarian function, embodying a fusion of architectural beauty and structural integrity. Its construction required meticulous planning and engineering expertise to overcome the challenges posed by the river's width and the need to accommodate the passage of large vessels beneath its arches. The innovative use of high-strength steel and advanced construction techniques allowed for the realization of this marvel of modern infrastructure.</w:t>
      </w:r>
      <w:r w:rsidRPr="00544CB4">
        <w:rPr>
          <w:rFonts w:ascii="Segoe UI" w:hAnsi="Segoe UI" w:cs="Segoe UI"/>
          <w:color w:val="0D0D0D"/>
          <w:shd w:val="clear" w:color="auto" w:fill="FFFFFF"/>
        </w:rPr>
        <w:t xml:space="preserve"> </w:t>
      </w:r>
      <w:r>
        <w:rPr>
          <w:rFonts w:ascii="Segoe UI" w:hAnsi="Segoe UI" w:cs="Segoe UI"/>
          <w:color w:val="0D0D0D"/>
          <w:shd w:val="clear" w:color="auto" w:fill="FFFFFF"/>
        </w:rPr>
        <w:t>its status as an integral part of Shanghai's urban landscape.</w:t>
      </w:r>
    </w:p>
    <w:sectPr w:rsidR="00544CB4" w:rsidRPr="00544CB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AC10D" w14:textId="77777777" w:rsidR="00544CB4" w:rsidRDefault="00544CB4">
      <w:pPr>
        <w:spacing w:after="0" w:line="240" w:lineRule="auto"/>
      </w:pPr>
      <w:r>
        <w:separator/>
      </w:r>
    </w:p>
  </w:endnote>
  <w:endnote w:type="continuationSeparator" w:id="0">
    <w:p w14:paraId="441AC10F" w14:textId="77777777" w:rsidR="00544CB4" w:rsidRDefault="00544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AC109" w14:textId="77777777" w:rsidR="00544CB4" w:rsidRDefault="00544CB4">
      <w:pPr>
        <w:spacing w:after="0" w:line="240" w:lineRule="auto"/>
      </w:pPr>
      <w:r>
        <w:rPr>
          <w:color w:val="000000"/>
        </w:rPr>
        <w:separator/>
      </w:r>
    </w:p>
  </w:footnote>
  <w:footnote w:type="continuationSeparator" w:id="0">
    <w:p w14:paraId="441AC10B" w14:textId="77777777" w:rsidR="00544CB4" w:rsidRDefault="00544C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C4D56"/>
    <w:rsid w:val="00544CB4"/>
    <w:rsid w:val="00AC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41AC100"/>
  <w15:docId w15:val="{E6A3775F-B801-4DEA-A17A-7369B490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226</Words>
  <Characters>1277</Characters>
  <Application>Microsoft Office Word</Application>
  <DocSecurity>0</DocSecurity>
  <Lines>32</Lines>
  <Paragraphs>1</Paragraphs>
  <ScaleCrop>false</ScaleCrop>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2024-03-28T00:56:00Z</dcterms:created>
  <dcterms:modified xsi:type="dcterms:W3CDTF">2024-03-28T00:56:00Z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